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D75784" w14:textId="77777777" w:rsidR="00EA1ABB" w:rsidRDefault="00EA1ABB" w:rsidP="007C59C3">
      <w:pPr>
        <w:pStyle w:val="Pealkiri"/>
        <w:tabs>
          <w:tab w:val="center" w:pos="4320"/>
        </w:tabs>
        <w:spacing w:line="276" w:lineRule="auto"/>
        <w:rPr>
          <w:sz w:val="72"/>
          <w:szCs w:val="72"/>
        </w:rPr>
      </w:pPr>
    </w:p>
    <w:p w14:paraId="56857418" w14:textId="77777777" w:rsidR="00EA1ABB" w:rsidRDefault="00EA1ABB" w:rsidP="007C59C3">
      <w:pPr>
        <w:pStyle w:val="Pealkiri"/>
        <w:tabs>
          <w:tab w:val="center" w:pos="4320"/>
        </w:tabs>
        <w:spacing w:line="276" w:lineRule="auto"/>
        <w:rPr>
          <w:sz w:val="72"/>
          <w:szCs w:val="72"/>
        </w:rPr>
      </w:pPr>
    </w:p>
    <w:p w14:paraId="0CBBB23C" w14:textId="6B452410" w:rsidR="00EC742F" w:rsidRPr="00AE011E" w:rsidRDefault="00E962FD" w:rsidP="007C59C3">
      <w:pPr>
        <w:pStyle w:val="Pealkiri"/>
        <w:tabs>
          <w:tab w:val="center" w:pos="4320"/>
        </w:tabs>
        <w:spacing w:line="276" w:lineRule="auto"/>
        <w:rPr>
          <w:sz w:val="72"/>
          <w:szCs w:val="72"/>
        </w:rPr>
      </w:pPr>
      <w:r w:rsidRPr="00AE011E">
        <w:rPr>
          <w:sz w:val="72"/>
          <w:szCs w:val="72"/>
        </w:rPr>
        <w:t>Rapla  meistrivõistlused</w:t>
      </w:r>
    </w:p>
    <w:p w14:paraId="17B16817" w14:textId="77777777" w:rsidR="00EC742F" w:rsidRPr="00A956AE" w:rsidRDefault="00E962FD" w:rsidP="007C59C3">
      <w:pPr>
        <w:pStyle w:val="Alapealkiri"/>
        <w:spacing w:line="276" w:lineRule="auto"/>
        <w:rPr>
          <w:b/>
          <w:bCs/>
          <w:sz w:val="72"/>
          <w:szCs w:val="72"/>
        </w:rPr>
      </w:pPr>
      <w:r w:rsidRPr="00A956AE">
        <w:rPr>
          <w:b/>
          <w:bCs/>
          <w:sz w:val="72"/>
          <w:szCs w:val="72"/>
        </w:rPr>
        <w:t>Bowlingus</w:t>
      </w:r>
    </w:p>
    <w:p w14:paraId="0BF2E7FE" w14:textId="3367590B" w:rsidR="00EC742F" w:rsidRDefault="00CA6EF0" w:rsidP="007C59C3">
      <w:pPr>
        <w:pStyle w:val="Kuupev"/>
        <w:spacing w:line="276" w:lineRule="auto"/>
      </w:pPr>
      <w:r>
        <w:t>07-10.04.2022</w:t>
      </w:r>
    </w:p>
    <w:p w14:paraId="3215A4AA" w14:textId="77777777" w:rsidR="0051578C" w:rsidRDefault="0051578C" w:rsidP="007C59C3">
      <w:pPr>
        <w:pStyle w:val="Pealkiri2"/>
        <w:spacing w:line="276" w:lineRule="auto"/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</w:pPr>
    </w:p>
    <w:p w14:paraId="520363C9" w14:textId="77777777" w:rsidR="0051578C" w:rsidRDefault="0051578C" w:rsidP="007C59C3">
      <w:pPr>
        <w:pStyle w:val="Pealkiri2"/>
        <w:spacing w:line="276" w:lineRule="auto"/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</w:pPr>
    </w:p>
    <w:p w14:paraId="1FE5F3BB" w14:textId="77777777" w:rsidR="0051578C" w:rsidRDefault="0051578C" w:rsidP="007C59C3">
      <w:pPr>
        <w:pStyle w:val="Pealkiri2"/>
        <w:spacing w:line="276" w:lineRule="auto"/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</w:pPr>
    </w:p>
    <w:p w14:paraId="218FCAF9" w14:textId="77777777" w:rsidR="0051578C" w:rsidRDefault="0051578C" w:rsidP="007C59C3">
      <w:pPr>
        <w:pStyle w:val="Pealkiri2"/>
        <w:spacing w:line="276" w:lineRule="auto"/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</w:pPr>
    </w:p>
    <w:p w14:paraId="129E46A5" w14:textId="33296AAC" w:rsidR="00EC742F" w:rsidRPr="00D00246" w:rsidRDefault="00154689" w:rsidP="007C59C3">
      <w:pPr>
        <w:pStyle w:val="Pealkiri2"/>
        <w:spacing w:line="276" w:lineRule="auto"/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</w:pP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Rapla MV 2022 toimusid sellel aastal väikeses 6 rajalises GoBowl Rapla saalis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,</w:t>
      </w:r>
      <w:r w:rsidR="00D00246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T</w:t>
      </w:r>
      <w:r w:rsidR="00D00246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allinna mnt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.</w:t>
      </w:r>
      <w:r w:rsidR="00D00246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22/24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. Osavõtjaid oli üle Eesti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:</w:t>
      </w:r>
      <w:r w:rsidR="00871D68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</w:t>
      </w:r>
      <w:r w:rsidR="00D00246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Raplast, </w:t>
      </w:r>
      <w:r w:rsidR="00274B53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Tallinnast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, </w:t>
      </w:r>
      <w:r w:rsidR="00274B53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Tartust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, </w:t>
      </w:r>
      <w:r w:rsidR="00274B53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Rakverest, Viljandist, Pärnust, Haapsalust jne</w:t>
      </w:r>
      <w:r w:rsidR="00D00246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.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Osa võtsid nii a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lgajad </w:t>
      </w:r>
      <w:proofErr w:type="gramStart"/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juuniorid,edasijõudnud</w:t>
      </w:r>
      <w:proofErr w:type="gramEnd"/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eliidid kui ka nö</w:t>
      </w:r>
      <w:r w:rsidR="00871D68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.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vana rasva pealt kuule veeretavad seeniorid </w:t>
      </w:r>
      <w:r w:rsidR="0036642C" w:rsidRPr="0036642C">
        <w:rPr>
          <mc:AlternateContent>
            <mc:Choice Requires="w16se">
              <w:rFonts w:asciiTheme="minorHAnsi" w:eastAsia="Calibri" w:hAnsiTheme="minorHAnsi" w:cstheme="minorHAnsi"/>
            </mc:Choice>
            <mc:Fallback>
              <w:rFonts w:ascii="Segoe UI Emoji" w:eastAsia="Segoe UI Emoji" w:hAnsi="Segoe UI Emoji" w:cs="Segoe UI Emoji"/>
            </mc:Fallback>
          </mc:AlternateContent>
          <w:b w:val="0"/>
          <w:caps w:val="0"/>
          <w:color w:val="auto"/>
          <w:sz w:val="28"/>
          <w:szCs w:val="28"/>
          <w:lang w:val="en-US" w:eastAsia="en-US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 xml:space="preserve"> ühesõnaga terve </w:t>
      </w:r>
      <w:r w:rsidR="00E96F21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E</w:t>
      </w:r>
      <w:r w:rsidRPr="00154689">
        <w:rPr>
          <w:rFonts w:asciiTheme="minorHAnsi" w:eastAsia="Calibri" w:hAnsiTheme="minorHAnsi" w:cstheme="minorHAnsi"/>
          <w:b w:val="0"/>
          <w:caps w:val="0"/>
          <w:color w:val="auto"/>
          <w:sz w:val="28"/>
          <w:szCs w:val="28"/>
          <w:lang w:val="en-US" w:eastAsia="en-US"/>
        </w:rPr>
        <w:t>esti.</w:t>
      </w:r>
    </w:p>
    <w:p w14:paraId="0BAFE6BA" w14:textId="4A5903B8" w:rsidR="00154689" w:rsidRDefault="006501D0" w:rsidP="007C59C3">
      <w:pPr>
        <w:spacing w:line="276" w:lineRule="auto"/>
      </w:pPr>
      <w:r>
        <w:t xml:space="preserve">Eelvoorudest </w:t>
      </w:r>
      <w:r w:rsidR="00C013E4">
        <w:t>võttis osa kokku 90 võistlejat</w:t>
      </w:r>
      <w:r w:rsidR="00E96F21">
        <w:t>:</w:t>
      </w:r>
      <w:r w:rsidR="00C013E4">
        <w:t xml:space="preserve"> </w:t>
      </w:r>
      <w:r w:rsidR="00A30EA2">
        <w:t xml:space="preserve">69 meesmängijat ja 21 </w:t>
      </w:r>
      <w:r w:rsidR="00351D68">
        <w:t>nais</w:t>
      </w:r>
      <w:r w:rsidR="00A30EA2">
        <w:t xml:space="preserve">mängijat üle </w:t>
      </w:r>
      <w:r w:rsidR="00E96F21">
        <w:t>E</w:t>
      </w:r>
      <w:r w:rsidR="00A30EA2">
        <w:t>esti</w:t>
      </w:r>
      <w:r w:rsidR="00E96F21">
        <w:t xml:space="preserve"> ja</w:t>
      </w:r>
      <w:r w:rsidR="00351D68">
        <w:t xml:space="preserve"> võistlus kuulus Eesti reitingu </w:t>
      </w:r>
      <w:r w:rsidR="00B30F5A">
        <w:t xml:space="preserve">süsteemi. </w:t>
      </w:r>
      <w:r w:rsidR="006B7B1D">
        <w:t xml:space="preserve"> </w:t>
      </w:r>
      <w:r w:rsidR="00A1070B">
        <w:t>Mõõtu võeti klassides</w:t>
      </w:r>
      <w:r w:rsidR="00E96F21">
        <w:t>:</w:t>
      </w:r>
      <w:r w:rsidR="00A1070B">
        <w:t xml:space="preserve"> </w:t>
      </w:r>
      <w:r w:rsidR="00E96F21">
        <w:t>m</w:t>
      </w:r>
      <w:r w:rsidR="00FC5691">
        <w:t xml:space="preserve">ehed, </w:t>
      </w:r>
      <w:r w:rsidR="00FF5F76">
        <w:t>n</w:t>
      </w:r>
      <w:r w:rsidR="00FC5691">
        <w:t xml:space="preserve">aised, </w:t>
      </w:r>
      <w:r w:rsidR="00FF5F76">
        <w:t>m</w:t>
      </w:r>
      <w:r w:rsidR="008F2395">
        <w:t xml:space="preserve">eesseeniorid, </w:t>
      </w:r>
      <w:r w:rsidR="00FF5F76">
        <w:t>n</w:t>
      </w:r>
      <w:r w:rsidR="008F2395">
        <w:t>ais</w:t>
      </w:r>
      <w:r w:rsidR="00A96216">
        <w:t>s</w:t>
      </w:r>
      <w:r w:rsidR="008F2395">
        <w:t xml:space="preserve">eeniorid, </w:t>
      </w:r>
      <w:r w:rsidR="00FF5F76">
        <w:t>m</w:t>
      </w:r>
      <w:r w:rsidR="008F2395">
        <w:t xml:space="preserve">eesjuuniorid, </w:t>
      </w:r>
      <w:r w:rsidR="00FF5F76">
        <w:t>n</w:t>
      </w:r>
      <w:r w:rsidR="0014359D">
        <w:t xml:space="preserve">aisjuuniorid. Samad klassid </w:t>
      </w:r>
      <w:r w:rsidR="00E96F21">
        <w:t>võistlesid</w:t>
      </w:r>
      <w:r w:rsidR="0014359D">
        <w:t xml:space="preserve"> ka</w:t>
      </w:r>
      <w:r w:rsidR="00871D68">
        <w:t xml:space="preserve"> </w:t>
      </w:r>
      <w:r w:rsidR="00DE3C40">
        <w:t>Rapla meistritiitlile.</w:t>
      </w:r>
    </w:p>
    <w:p w14:paraId="18663173" w14:textId="77777777" w:rsidR="00146483" w:rsidRDefault="00146483" w:rsidP="007C59C3">
      <w:pPr>
        <w:spacing w:line="276" w:lineRule="auto"/>
      </w:pPr>
    </w:p>
    <w:p w14:paraId="133274C0" w14:textId="77777777" w:rsidR="00146483" w:rsidRDefault="00146483" w:rsidP="007C59C3">
      <w:pPr>
        <w:spacing w:line="276" w:lineRule="auto"/>
      </w:pPr>
    </w:p>
    <w:p w14:paraId="1779DABA" w14:textId="77777777" w:rsidR="00146483" w:rsidRDefault="00146483" w:rsidP="007C59C3">
      <w:pPr>
        <w:spacing w:line="276" w:lineRule="auto"/>
      </w:pPr>
      <w:r>
        <w:lastRenderedPageBreak/>
        <w:t xml:space="preserve"> </w:t>
      </w:r>
    </w:p>
    <w:p w14:paraId="7DD91719" w14:textId="3A7A24B6" w:rsidR="00304CF5" w:rsidRDefault="00D76D1C" w:rsidP="007C59C3">
      <w:pPr>
        <w:spacing w:line="276" w:lineRule="auto"/>
        <w:ind w:left="720"/>
      </w:pPr>
      <w:r>
        <w:t xml:space="preserve">Meeste üldtabelis </w:t>
      </w:r>
      <w:r w:rsidR="008866D8">
        <w:t>võitjad</w:t>
      </w:r>
      <w:r w:rsidR="00146483">
        <w:t>:</w:t>
      </w:r>
      <w:r w:rsidR="00A07FC3">
        <w:t xml:space="preserve"> </w:t>
      </w:r>
      <w:r w:rsidR="00EF259C">
        <w:t>1.</w:t>
      </w:r>
      <w:r w:rsidR="00A07FC3">
        <w:t xml:space="preserve">Kert Truus </w:t>
      </w:r>
      <w:r w:rsidR="007E54B2">
        <w:t>Tallinnast</w:t>
      </w:r>
      <w:r w:rsidR="00A96216">
        <w:t xml:space="preserve"> </w:t>
      </w:r>
      <w:r w:rsidR="00146483">
        <w:t>2</w:t>
      </w:r>
      <w:r w:rsidR="00F43461">
        <w:t>.</w:t>
      </w:r>
      <w:r w:rsidR="00EF259C">
        <w:t xml:space="preserve"> Jaare Pentus </w:t>
      </w:r>
      <w:r w:rsidR="00AA56DF">
        <w:t xml:space="preserve">Tallinnast 3.Aare Noormaa </w:t>
      </w:r>
      <w:r w:rsidR="00BD2F75">
        <w:t>Tallinn</w:t>
      </w:r>
      <w:r w:rsidR="00E11F16">
        <w:t>ast</w:t>
      </w:r>
      <w:r w:rsidR="00A25C94">
        <w:rPr>
          <w:noProof/>
        </w:rPr>
        <w:drawing>
          <wp:inline distT="0" distB="0" distL="0" distR="0" wp14:anchorId="2A49E161" wp14:editId="7A0D31B5">
            <wp:extent cx="4798800" cy="3600000"/>
            <wp:effectExtent l="0" t="0" r="1905" b="635"/>
            <wp:docPr id="3" name="Picture 3" descr="A group of men holding troph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men holding trophi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F75">
        <w:t xml:space="preserve"> </w:t>
      </w:r>
      <w:r w:rsidR="00AE011E">
        <w:t>Naiste üldtabelis võitjad 1. Riina Lõhmus Viljandi</w:t>
      </w:r>
      <w:r w:rsidR="00E11F16">
        <w:t>st</w:t>
      </w:r>
      <w:r w:rsidR="00A96216">
        <w:t xml:space="preserve">      </w:t>
      </w:r>
      <w:r w:rsidR="00977A1A">
        <w:t xml:space="preserve">             </w:t>
      </w:r>
      <w:r w:rsidR="00A96216">
        <w:t xml:space="preserve">      </w:t>
      </w:r>
      <w:r w:rsidR="00AE011E">
        <w:t xml:space="preserve"> 2. Moonika Tamson Viljandi</w:t>
      </w:r>
      <w:r w:rsidR="00E11F16">
        <w:t>st</w:t>
      </w:r>
      <w:r w:rsidR="00AE011E">
        <w:t>, 3. Liina Rohi Pärnu</w:t>
      </w:r>
      <w:r w:rsidR="00E11F16">
        <w:t>st</w:t>
      </w:r>
      <w:r w:rsidR="00AE011E">
        <w:t>.</w:t>
      </w:r>
      <w:r w:rsidR="00104DF1">
        <w:rPr>
          <w:noProof/>
        </w:rPr>
        <w:drawing>
          <wp:inline distT="0" distB="0" distL="0" distR="0" wp14:anchorId="7C5AFF12" wp14:editId="79E0F3F1">
            <wp:extent cx="4798800" cy="3600000"/>
            <wp:effectExtent l="0" t="0" r="1905" b="635"/>
            <wp:docPr id="1" name="Picture 1" descr="A group of women holding troph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women holding trophie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47C33" w14:textId="3BFA5B0A" w:rsidR="00C83043" w:rsidRDefault="00C83043" w:rsidP="007C59C3">
      <w:pPr>
        <w:spacing w:line="276" w:lineRule="auto"/>
      </w:pPr>
      <w:r>
        <w:lastRenderedPageBreak/>
        <w:t>Rapla MV õli oli seekord 45 jalga  (madal skoor) mille täpsem kirjeldus oleks “</w:t>
      </w:r>
      <w:r w:rsidRPr="00382B4E">
        <w:t xml:space="preserve">Nagu meie aparaadi puhul ikka, siis jooniseid </w:t>
      </w:r>
      <w:r w:rsidR="00367812">
        <w:t xml:space="preserve">   </w:t>
      </w:r>
      <w:r w:rsidRPr="00382B4E">
        <w:t xml:space="preserve">paraku ei ole võimalik koostada. Lühike sõnaline kirjeldus on </w:t>
      </w:r>
      <w:r w:rsidR="00367812">
        <w:t xml:space="preserve">    </w:t>
      </w:r>
      <w:r w:rsidRPr="00382B4E">
        <w:t>selline – 45 jalga. Pigem raskem kui kergem. Pigem õlisem, kui kuivem. Servad pigem abi ei anna. Nii “ilusat elu” kui viimasel võistlusel Tartus – pigem ei ole loota.</w:t>
      </w:r>
      <w:r>
        <w:t xml:space="preserve">” </w:t>
      </w:r>
      <w:r w:rsidR="00C6188A">
        <w:t xml:space="preserve">                                    </w:t>
      </w:r>
      <w:r>
        <w:t>(Tartus oli kõrgete skooridega mängud).</w:t>
      </w:r>
    </w:p>
    <w:p w14:paraId="64F7A0A6" w14:textId="2319711E" w:rsidR="00EA1ABB" w:rsidRDefault="00EA1ABB" w:rsidP="007C59C3">
      <w:pPr>
        <w:spacing w:line="276" w:lineRule="auto"/>
      </w:pPr>
      <w:r>
        <w:t>Esimest vahetu</w:t>
      </w:r>
      <w:r w:rsidR="00C619F1">
        <w:t>s</w:t>
      </w:r>
      <w:r>
        <w:t xml:space="preserve">t alustasid Rapla </w:t>
      </w:r>
      <w:r w:rsidR="00B2010E">
        <w:t>s</w:t>
      </w:r>
      <w:r>
        <w:t xml:space="preserve">portbowlingu huviringi </w:t>
      </w:r>
      <w:r w:rsidR="00C6188A">
        <w:t xml:space="preserve">        </w:t>
      </w:r>
      <w:r>
        <w:t>noored</w:t>
      </w:r>
      <w:r w:rsidR="00C619F1">
        <w:t>,</w:t>
      </w:r>
      <w:r>
        <w:t xml:space="preserve"> kes eelnevalt olid kohad meistrikatele </w:t>
      </w:r>
      <w:r w:rsidR="00C619F1">
        <w:t xml:space="preserve">kätte </w:t>
      </w:r>
      <w:r>
        <w:t>või</w:t>
      </w:r>
      <w:r w:rsidR="00871D68">
        <w:t>d</w:t>
      </w:r>
      <w:r>
        <w:t xml:space="preserve">elnud </w:t>
      </w:r>
      <w:r w:rsidR="00C6188A">
        <w:t xml:space="preserve">         </w:t>
      </w:r>
      <w:r>
        <w:t xml:space="preserve">trennis. 35-st trennilapsest 12 pääsesid esimese eelvooru </w:t>
      </w:r>
      <w:r w:rsidR="00C6188A">
        <w:t xml:space="preserve">  </w:t>
      </w:r>
      <w:r>
        <w:t>vahetusse, õhinas ja silmad peas põledes, ootuses kergelt</w:t>
      </w:r>
      <w:r w:rsidR="00C6188A">
        <w:t xml:space="preserve">  </w:t>
      </w:r>
      <w:r>
        <w:t xml:space="preserve"> närviliseks muutunud noored </w:t>
      </w:r>
      <w:r w:rsidR="00B2010E">
        <w:t>alustasid peale soojendust oma võistlust</w:t>
      </w:r>
      <w:r>
        <w:t>.</w:t>
      </w:r>
    </w:p>
    <w:p w14:paraId="536B9EA4" w14:textId="494A87E9" w:rsidR="00FF5F76" w:rsidRDefault="005F5F5F" w:rsidP="007C59C3">
      <w:pPr>
        <w:spacing w:line="276" w:lineRule="auto"/>
        <w:rPr>
          <w:noProof/>
        </w:rPr>
      </w:pPr>
      <w:r>
        <w:t xml:space="preserve">Rapla </w:t>
      </w:r>
      <w:r w:rsidR="00217D2E">
        <w:t xml:space="preserve">maakonna </w:t>
      </w:r>
      <w:r>
        <w:t>n</w:t>
      </w:r>
      <w:r w:rsidR="00FF5F76">
        <w:t>aisjuunioridest olid võitjad 1.</w:t>
      </w:r>
      <w:r w:rsidR="002271A8">
        <w:t xml:space="preserve"> Kaisa-Ly Lee</w:t>
      </w:r>
      <w:r w:rsidR="00E11F16">
        <w:t xml:space="preserve"> </w:t>
      </w:r>
      <w:r w:rsidR="00A96216">
        <w:t xml:space="preserve">         </w:t>
      </w:r>
      <w:r w:rsidR="002271A8">
        <w:t xml:space="preserve">2. Marite Isakar </w:t>
      </w:r>
      <w:r w:rsidR="00E11F16">
        <w:t xml:space="preserve"> </w:t>
      </w:r>
      <w:r w:rsidR="002271A8">
        <w:t>3. Carita Lepikult</w:t>
      </w:r>
      <w:r w:rsidR="00A61FF4">
        <w:rPr>
          <w:noProof/>
        </w:rPr>
        <w:t>.</w:t>
      </w:r>
      <w:r w:rsidR="00D965F6">
        <w:rPr>
          <w:noProof/>
        </w:rPr>
        <w:drawing>
          <wp:inline distT="0" distB="0" distL="0" distR="0" wp14:anchorId="02C9C25B" wp14:editId="20074131">
            <wp:extent cx="4798800" cy="3600000"/>
            <wp:effectExtent l="0" t="0" r="1905" b="635"/>
            <wp:docPr id="5" name="Picture 5" descr="A picture containing text, person, stand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person, standing, pos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A3EEF" w14:textId="77777777" w:rsidR="00A27D77" w:rsidRDefault="00A27D77" w:rsidP="007C59C3">
      <w:pPr>
        <w:spacing w:line="276" w:lineRule="auto"/>
        <w:rPr>
          <w:noProof/>
        </w:rPr>
      </w:pPr>
    </w:p>
    <w:p w14:paraId="3EE9F887" w14:textId="77777777" w:rsidR="00A27D77" w:rsidRDefault="00A27D77" w:rsidP="007C59C3">
      <w:pPr>
        <w:spacing w:line="276" w:lineRule="auto"/>
        <w:rPr>
          <w:noProof/>
        </w:rPr>
      </w:pPr>
    </w:p>
    <w:p w14:paraId="482C8F06" w14:textId="2B558D2D" w:rsidR="00801CD2" w:rsidRDefault="005F5F5F" w:rsidP="007C59C3">
      <w:pPr>
        <w:spacing w:line="276" w:lineRule="auto"/>
        <w:ind w:left="720"/>
        <w:rPr>
          <w:noProof/>
        </w:rPr>
      </w:pPr>
      <w:r>
        <w:rPr>
          <w:noProof/>
        </w:rPr>
        <w:lastRenderedPageBreak/>
        <w:t>Rapla</w:t>
      </w:r>
      <w:r w:rsidR="00217D2E">
        <w:rPr>
          <w:noProof/>
        </w:rPr>
        <w:t xml:space="preserve"> maakonna</w:t>
      </w:r>
      <w:r>
        <w:rPr>
          <w:noProof/>
        </w:rPr>
        <w:t xml:space="preserve"> m</w:t>
      </w:r>
      <w:r w:rsidR="00801CD2">
        <w:rPr>
          <w:noProof/>
        </w:rPr>
        <w:t>eesjuuniori</w:t>
      </w:r>
      <w:r w:rsidR="00C619F1">
        <w:rPr>
          <w:noProof/>
        </w:rPr>
        <w:t>d</w:t>
      </w:r>
      <w:r w:rsidR="00801CD2">
        <w:rPr>
          <w:noProof/>
        </w:rPr>
        <w:t xml:space="preserve">est olid parimad 1. Kert Isakar </w:t>
      </w:r>
      <w:r w:rsidR="00A96216">
        <w:rPr>
          <w:noProof/>
        </w:rPr>
        <w:t xml:space="preserve">        </w:t>
      </w:r>
      <w:r w:rsidR="00801CD2">
        <w:rPr>
          <w:noProof/>
        </w:rPr>
        <w:t>2. Bruno Bachmann 3. Brian Jansen (puudub pildilt)</w:t>
      </w:r>
    </w:p>
    <w:p w14:paraId="27243102" w14:textId="646FBB7E" w:rsidR="00801CD2" w:rsidRDefault="00801CD2" w:rsidP="007C59C3">
      <w:pPr>
        <w:spacing w:line="276" w:lineRule="auto"/>
        <w:ind w:left="720"/>
      </w:pPr>
      <w:r>
        <w:rPr>
          <w:noProof/>
        </w:rPr>
        <w:drawing>
          <wp:inline distT="0" distB="0" distL="0" distR="0" wp14:anchorId="2D78C79C" wp14:editId="645E03D3">
            <wp:extent cx="4798800" cy="3600000"/>
            <wp:effectExtent l="0" t="0" r="1905" b="635"/>
            <wp:docPr id="6" name="Picture 6" descr="A picture containing text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standing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9C1D2" w14:textId="6A110E11" w:rsidR="00DE7FC5" w:rsidRDefault="00A1200F" w:rsidP="007C59C3">
      <w:pPr>
        <w:spacing w:line="276" w:lineRule="auto"/>
        <w:ind w:left="720"/>
      </w:pPr>
      <w:r>
        <w:t xml:space="preserve">Kerge elu sellel </w:t>
      </w:r>
      <w:r w:rsidR="00C619F1">
        <w:t xml:space="preserve">mängul </w:t>
      </w:r>
      <w:r>
        <w:t>polnud kellelgi, sparemeri vaheldus splitimerega ja mõne üksiku striaigi ning hea õnne</w:t>
      </w:r>
      <w:r w:rsidR="00C619F1">
        <w:t xml:space="preserve"> </w:t>
      </w:r>
      <w:r>
        <w:t>peale ka double strike-ga pusisid ja higistasid kõik, nii Eesti koondise mängijad, seeniorid ja juuniori</w:t>
      </w:r>
      <w:r w:rsidR="00C619F1">
        <w:t>d</w:t>
      </w:r>
      <w:r>
        <w:t xml:space="preserve"> kui ka hobikorras kuule veeretavad mängijad.</w:t>
      </w:r>
      <w:r w:rsidR="00DE7FC5">
        <w:t xml:space="preserve"> Ja skoorid</w:t>
      </w:r>
      <w:r w:rsidR="00922A9B">
        <w:t>ki</w:t>
      </w:r>
      <w:r w:rsidR="00DE7FC5">
        <w:t xml:space="preserve"> olid madalad, kui viskasid keskmiselt 190 punkti</w:t>
      </w:r>
      <w:r w:rsidR="00871D68">
        <w:t>,</w:t>
      </w:r>
      <w:r w:rsidR="00DE7FC5">
        <w:t xml:space="preserve"> olid ennast juba eelvoorust edasipääsenuks arvestanud. Strikerohket mängu me küll ootasime ja lootsime aga seekord sparetäpsus otsustas koha.</w:t>
      </w:r>
    </w:p>
    <w:p w14:paraId="6C3C79B8" w14:textId="5E3D82AF" w:rsidR="00A1200F" w:rsidRDefault="00A1200F" w:rsidP="007C59C3">
      <w:pPr>
        <w:spacing w:line="276" w:lineRule="auto"/>
      </w:pPr>
    </w:p>
    <w:p w14:paraId="7F1F3B8D" w14:textId="77777777" w:rsidR="00A1200F" w:rsidRDefault="00A1200F" w:rsidP="007C59C3">
      <w:pPr>
        <w:spacing w:line="276" w:lineRule="auto"/>
      </w:pPr>
    </w:p>
    <w:p w14:paraId="49EB5E71" w14:textId="387A98FA" w:rsidR="002271A8" w:rsidRDefault="008B6C79" w:rsidP="007C59C3">
      <w:pPr>
        <w:spacing w:line="276" w:lineRule="auto"/>
        <w:ind w:left="720"/>
      </w:pPr>
      <w:r>
        <w:lastRenderedPageBreak/>
        <w:t xml:space="preserve">Rapla </w:t>
      </w:r>
      <w:r w:rsidR="00217D2E">
        <w:t xml:space="preserve">maakonna </w:t>
      </w:r>
      <w:r>
        <w:t>naisseeniori</w:t>
      </w:r>
      <w:r w:rsidR="00922A9B">
        <w:t>d</w:t>
      </w:r>
      <w:r>
        <w:t>est olid paremad 1. Anu Õun</w:t>
      </w:r>
      <w:r w:rsidR="00A96216">
        <w:t xml:space="preserve">           </w:t>
      </w:r>
      <w:r>
        <w:t xml:space="preserve"> 2. Ruth Grünthal</w:t>
      </w:r>
      <w:r w:rsidR="00AF5F65">
        <w:t xml:space="preserve"> (puudub pildilt)</w:t>
      </w:r>
      <w:r w:rsidR="00B97784" w:rsidRPr="00B97784">
        <w:rPr>
          <w:noProof/>
        </w:rPr>
        <w:t xml:space="preserve"> </w:t>
      </w:r>
      <w:r w:rsidR="00B97784">
        <w:rPr>
          <w:noProof/>
        </w:rPr>
        <w:drawing>
          <wp:inline distT="0" distB="0" distL="0" distR="0" wp14:anchorId="5D30B9F3" wp14:editId="0E3E7CDA">
            <wp:extent cx="4798800" cy="3600000"/>
            <wp:effectExtent l="0" t="0" r="1905" b="635"/>
            <wp:docPr id="8" name="Picture 8" descr="A person holding a certific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holding a certificate&#10;&#10;Description automatically generated with medium confidence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03CED" w14:textId="3664D177" w:rsidR="00AF5F65" w:rsidRDefault="00C57B4A" w:rsidP="007C59C3">
      <w:pPr>
        <w:spacing w:line="276" w:lineRule="auto"/>
        <w:ind w:left="720"/>
      </w:pPr>
      <w:r>
        <w:t>Rapla maakonna meesseeniori</w:t>
      </w:r>
      <w:r w:rsidR="00922A9B">
        <w:t>d</w:t>
      </w:r>
      <w:r>
        <w:t xml:space="preserve">est olid paremad 1. </w:t>
      </w:r>
      <w:r w:rsidR="00CF28E4">
        <w:t>M</w:t>
      </w:r>
      <w:r>
        <w:t>arek Tammsoo 2. Heikki Haljasmets (puudub pildilt) 3. Rene kivi (puudub pildilt)</w:t>
      </w:r>
      <w:r w:rsidR="00814308">
        <w:rPr>
          <w:noProof/>
        </w:rPr>
        <w:drawing>
          <wp:inline distT="0" distB="0" distL="0" distR="0" wp14:anchorId="148353AD" wp14:editId="0D2DD856">
            <wp:extent cx="4802400" cy="3600000"/>
            <wp:effectExtent l="0" t="0" r="0" b="635"/>
            <wp:docPr id="9" name="Picture 9" descr="A person holding a certific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holding a certificate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F7D8" w14:textId="75633DF8" w:rsidR="009C6A8D" w:rsidRDefault="009C6A8D" w:rsidP="007C59C3">
      <w:pPr>
        <w:spacing w:line="276" w:lineRule="auto"/>
      </w:pPr>
      <w:r>
        <w:lastRenderedPageBreak/>
        <w:t>Rapla maakonna naistest olid parimad 1. Raili Vaarpuu</w:t>
      </w:r>
      <w:r w:rsidR="009B4B7B">
        <w:t xml:space="preserve">                   </w:t>
      </w:r>
      <w:r>
        <w:t xml:space="preserve"> 2. Lilian Sild (puudub pildilt) 3. Kaisa-Ly Lee</w:t>
      </w:r>
      <w:r>
        <w:rPr>
          <w:noProof/>
        </w:rPr>
        <w:drawing>
          <wp:inline distT="0" distB="0" distL="0" distR="0" wp14:anchorId="1F91DAF5" wp14:editId="501D71E8">
            <wp:extent cx="4802400" cy="3600000"/>
            <wp:effectExtent l="0" t="0" r="0" b="635"/>
            <wp:docPr id="10" name="Picture 10" descr="A picture containing text, person, stand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erson, standing, posing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C21AA" w14:textId="2024DD15" w:rsidR="00C10685" w:rsidRDefault="001A60B6" w:rsidP="007C59C3">
      <w:pPr>
        <w:spacing w:line="276" w:lineRule="auto"/>
      </w:pPr>
      <w:r>
        <w:t>Rapla maakonna meestest olid paremad 1.</w:t>
      </w:r>
      <w:r w:rsidR="00C10685">
        <w:t xml:space="preserve">Otto </w:t>
      </w:r>
      <w:r w:rsidR="00922A9B">
        <w:t>E</w:t>
      </w:r>
      <w:r w:rsidR="00C10685">
        <w:t>rmann                  2. Sulev Pärn 3. Jüri Uustalu (puudub pildilt)</w:t>
      </w:r>
      <w:r w:rsidR="00C10685">
        <w:rPr>
          <w:noProof/>
        </w:rPr>
        <w:drawing>
          <wp:inline distT="0" distB="0" distL="0" distR="0" wp14:anchorId="5884CEBD" wp14:editId="0718BFDE">
            <wp:extent cx="4800000" cy="3600000"/>
            <wp:effectExtent l="0" t="0" r="635" b="635"/>
            <wp:docPr id="11" name="Picture 11" descr="A couple of me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ouple of men posing for a picture&#10;&#10;Description automatically generated with low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665B7" w14:textId="38CB29DD" w:rsidR="00090FD0" w:rsidRDefault="005F346D" w:rsidP="007C59C3">
      <w:pPr>
        <w:spacing w:line="276" w:lineRule="auto"/>
      </w:pPr>
      <w:r>
        <w:lastRenderedPageBreak/>
        <w:t xml:space="preserve">Tänan kõik osalejaid ja üritusele kaasaaitajaid: </w:t>
      </w:r>
    </w:p>
    <w:p w14:paraId="6A06A6DE" w14:textId="77777777" w:rsidR="00090FD0" w:rsidRDefault="00090FD0" w:rsidP="007C59C3">
      <w:pPr>
        <w:spacing w:line="276" w:lineRule="auto"/>
      </w:pPr>
    </w:p>
    <w:p w14:paraId="57BB6AD2" w14:textId="77777777" w:rsidR="00090FD0" w:rsidRDefault="00090FD0" w:rsidP="007C59C3">
      <w:pPr>
        <w:spacing w:line="276" w:lineRule="auto"/>
      </w:pPr>
    </w:p>
    <w:p w14:paraId="62DE4A51" w14:textId="1C3C7E06" w:rsidR="009C6A8D" w:rsidRDefault="000F2766" w:rsidP="007C59C3">
      <w:pPr>
        <w:spacing w:line="276" w:lineRule="auto"/>
      </w:pPr>
      <w:r>
        <w:rPr>
          <w:noProof/>
        </w:rPr>
        <w:drawing>
          <wp:inline distT="0" distB="0" distL="0" distR="0" wp14:anchorId="2C4A66A9" wp14:editId="3D513B89">
            <wp:extent cx="4188274" cy="1800000"/>
            <wp:effectExtent l="0" t="0" r="3175" b="0"/>
            <wp:docPr id="15" name="Picture 15" descr="A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running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8827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DC6A9" w14:textId="5992993D" w:rsidR="005F346D" w:rsidRDefault="00774547" w:rsidP="007C59C3">
      <w:pPr>
        <w:spacing w:line="276" w:lineRule="auto"/>
      </w:pPr>
      <w:r>
        <w:rPr>
          <w:noProof/>
        </w:rPr>
        <w:drawing>
          <wp:inline distT="0" distB="0" distL="0" distR="0" wp14:anchorId="71F0FC0A" wp14:editId="79A9E335">
            <wp:extent cx="5554688" cy="1800000"/>
            <wp:effectExtent l="0" t="0" r="8255" b="0"/>
            <wp:docPr id="13" name="Picture 13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clipar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468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A8735" wp14:editId="3C358A92">
            <wp:extent cx="1800000" cy="1800000"/>
            <wp:effectExtent l="0" t="0" r="0" b="0"/>
            <wp:docPr id="14" name="Picture 1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Logo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</w:t>
      </w:r>
      <w:r>
        <w:rPr>
          <w:noProof/>
        </w:rPr>
        <w:drawing>
          <wp:inline distT="0" distB="0" distL="0" distR="0" wp14:anchorId="35C2DBAE" wp14:editId="0F726247">
            <wp:extent cx="1800000" cy="1800000"/>
            <wp:effectExtent l="0" t="0" r="0" b="0"/>
            <wp:docPr id="12" name="Picture 1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Logo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F79F" w14:textId="66293E97" w:rsidR="00A16193" w:rsidRDefault="00A16193" w:rsidP="007C59C3">
      <w:pPr>
        <w:spacing w:line="276" w:lineRule="auto"/>
      </w:pPr>
    </w:p>
    <w:sectPr w:rsidR="00A16193" w:rsidSect="00622805">
      <w:footerReference w:type="default" r:id="rId19"/>
      <w:pgSz w:w="11906" w:h="16838" w:code="9"/>
      <w:pgMar w:top="1094" w:right="2126" w:bottom="1769" w:left="1208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4A6BC9" w14:textId="77777777" w:rsidR="000D58C1" w:rsidRDefault="000D58C1">
      <w:pPr>
        <w:spacing w:line="240" w:lineRule="auto"/>
      </w:pPr>
      <w:r>
        <w:separator/>
      </w:r>
    </w:p>
    <w:p w14:paraId="5415D0F7" w14:textId="77777777" w:rsidR="000D58C1" w:rsidRDefault="000D58C1"/>
  </w:endnote>
  <w:endnote w:type="continuationSeparator" w:id="0">
    <w:p w14:paraId="332E66AB" w14:textId="77777777" w:rsidR="000D58C1" w:rsidRDefault="000D58C1">
      <w:pPr>
        <w:spacing w:line="240" w:lineRule="auto"/>
      </w:pPr>
      <w:r>
        <w:continuationSeparator/>
      </w:r>
    </w:p>
    <w:p w14:paraId="1625803F" w14:textId="77777777" w:rsidR="000D58C1" w:rsidRDefault="000D58C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2820326"/>
      <w:docPartObj>
        <w:docPartGallery w:val="Page Numbers (Bottom of Page)"/>
        <w:docPartUnique/>
      </w:docPartObj>
    </w:sdtPr>
    <w:sdtEndPr/>
    <w:sdtContent>
      <w:p w14:paraId="2B0EEC48" w14:textId="77777777" w:rsidR="00EC742F" w:rsidRDefault="004D2E38">
        <w:pPr>
          <w:pStyle w:val="Jalus"/>
        </w:pPr>
        <w:r>
          <w:rPr>
            <w:lang w:bidi="et-EE"/>
          </w:rPr>
          <w:fldChar w:fldCharType="begin"/>
        </w:r>
        <w:r>
          <w:rPr>
            <w:lang w:bidi="et-EE"/>
          </w:rPr>
          <w:instrText xml:space="preserve"> PAGE   \* MERGEFORMAT </w:instrText>
        </w:r>
        <w:r>
          <w:rPr>
            <w:lang w:bidi="et-EE"/>
          </w:rPr>
          <w:fldChar w:fldCharType="separate"/>
        </w:r>
        <w:r w:rsidR="00302634">
          <w:rPr>
            <w:noProof/>
            <w:lang w:bidi="et-EE"/>
          </w:rPr>
          <w:t>2</w:t>
        </w:r>
        <w:r>
          <w:rPr>
            <w:lang w:bidi="et-EE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DD1714" w14:textId="77777777" w:rsidR="000D58C1" w:rsidRDefault="000D58C1">
      <w:pPr>
        <w:spacing w:line="240" w:lineRule="auto"/>
      </w:pPr>
      <w:r>
        <w:separator/>
      </w:r>
    </w:p>
    <w:p w14:paraId="44CB3514" w14:textId="77777777" w:rsidR="000D58C1" w:rsidRDefault="000D58C1"/>
  </w:footnote>
  <w:footnote w:type="continuationSeparator" w:id="0">
    <w:p w14:paraId="5F90C5A6" w14:textId="77777777" w:rsidR="000D58C1" w:rsidRDefault="000D58C1">
      <w:pPr>
        <w:spacing w:line="240" w:lineRule="auto"/>
      </w:pPr>
      <w:r>
        <w:continuationSeparator/>
      </w:r>
    </w:p>
    <w:p w14:paraId="4FFB6AC3" w14:textId="77777777" w:rsidR="000D58C1" w:rsidRDefault="000D58C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6951EF"/>
    <w:multiLevelType w:val="hybridMultilevel"/>
    <w:tmpl w:val="1338AD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763391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62FD"/>
    <w:rsid w:val="000318EB"/>
    <w:rsid w:val="000664CA"/>
    <w:rsid w:val="00090FD0"/>
    <w:rsid w:val="000A27C2"/>
    <w:rsid w:val="000D58C1"/>
    <w:rsid w:val="000F2766"/>
    <w:rsid w:val="00104DF1"/>
    <w:rsid w:val="001241EF"/>
    <w:rsid w:val="0014359D"/>
    <w:rsid w:val="00146483"/>
    <w:rsid w:val="00154689"/>
    <w:rsid w:val="001A60B6"/>
    <w:rsid w:val="001B51E8"/>
    <w:rsid w:val="001D129B"/>
    <w:rsid w:val="001F50C2"/>
    <w:rsid w:val="00217D2E"/>
    <w:rsid w:val="002271A8"/>
    <w:rsid w:val="00274B53"/>
    <w:rsid w:val="00302634"/>
    <w:rsid w:val="00304CF5"/>
    <w:rsid w:val="00351D68"/>
    <w:rsid w:val="00356B64"/>
    <w:rsid w:val="0036642C"/>
    <w:rsid w:val="00367812"/>
    <w:rsid w:val="0038722C"/>
    <w:rsid w:val="004464D7"/>
    <w:rsid w:val="004471F5"/>
    <w:rsid w:val="004D2E38"/>
    <w:rsid w:val="0051578C"/>
    <w:rsid w:val="005F346D"/>
    <w:rsid w:val="005F5F5F"/>
    <w:rsid w:val="00622805"/>
    <w:rsid w:val="006501D0"/>
    <w:rsid w:val="0066121A"/>
    <w:rsid w:val="006B704A"/>
    <w:rsid w:val="006B7B1D"/>
    <w:rsid w:val="00742A17"/>
    <w:rsid w:val="00774547"/>
    <w:rsid w:val="007A02E4"/>
    <w:rsid w:val="007C59C3"/>
    <w:rsid w:val="007C5DF8"/>
    <w:rsid w:val="007E54B2"/>
    <w:rsid w:val="00801CD2"/>
    <w:rsid w:val="00811F2F"/>
    <w:rsid w:val="00814308"/>
    <w:rsid w:val="00823988"/>
    <w:rsid w:val="008434D8"/>
    <w:rsid w:val="00871D68"/>
    <w:rsid w:val="00883E43"/>
    <w:rsid w:val="008866D8"/>
    <w:rsid w:val="008B6C79"/>
    <w:rsid w:val="008E389F"/>
    <w:rsid w:val="008F2395"/>
    <w:rsid w:val="00921888"/>
    <w:rsid w:val="00922A9B"/>
    <w:rsid w:val="00977A1A"/>
    <w:rsid w:val="00982F8B"/>
    <w:rsid w:val="009B4B7B"/>
    <w:rsid w:val="009C6A8D"/>
    <w:rsid w:val="00A00D1E"/>
    <w:rsid w:val="00A07FC3"/>
    <w:rsid w:val="00A1070B"/>
    <w:rsid w:val="00A1200F"/>
    <w:rsid w:val="00A16193"/>
    <w:rsid w:val="00A25C94"/>
    <w:rsid w:val="00A27D77"/>
    <w:rsid w:val="00A30EA2"/>
    <w:rsid w:val="00A61FF4"/>
    <w:rsid w:val="00A956AE"/>
    <w:rsid w:val="00A96216"/>
    <w:rsid w:val="00AA2C54"/>
    <w:rsid w:val="00AA56DF"/>
    <w:rsid w:val="00AE011E"/>
    <w:rsid w:val="00AF5F65"/>
    <w:rsid w:val="00B2010E"/>
    <w:rsid w:val="00B30F5A"/>
    <w:rsid w:val="00B662BF"/>
    <w:rsid w:val="00B97784"/>
    <w:rsid w:val="00BD2F75"/>
    <w:rsid w:val="00BD3EAA"/>
    <w:rsid w:val="00BE2E0F"/>
    <w:rsid w:val="00C00E09"/>
    <w:rsid w:val="00C013E4"/>
    <w:rsid w:val="00C10685"/>
    <w:rsid w:val="00C30C10"/>
    <w:rsid w:val="00C434FC"/>
    <w:rsid w:val="00C46B05"/>
    <w:rsid w:val="00C57B4A"/>
    <w:rsid w:val="00C6188A"/>
    <w:rsid w:val="00C619F1"/>
    <w:rsid w:val="00C83043"/>
    <w:rsid w:val="00CA6EF0"/>
    <w:rsid w:val="00CF28E4"/>
    <w:rsid w:val="00D00246"/>
    <w:rsid w:val="00D30508"/>
    <w:rsid w:val="00D62A3A"/>
    <w:rsid w:val="00D76D1C"/>
    <w:rsid w:val="00D965F6"/>
    <w:rsid w:val="00DC7F78"/>
    <w:rsid w:val="00DE3C40"/>
    <w:rsid w:val="00DE7FC5"/>
    <w:rsid w:val="00E11F16"/>
    <w:rsid w:val="00E5530C"/>
    <w:rsid w:val="00E962FD"/>
    <w:rsid w:val="00E96F21"/>
    <w:rsid w:val="00EA1ABB"/>
    <w:rsid w:val="00EB4A6E"/>
    <w:rsid w:val="00EC742F"/>
    <w:rsid w:val="00EF259C"/>
    <w:rsid w:val="00F43461"/>
    <w:rsid w:val="00FC5691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35B7B82"/>
  <w15:chartTrackingRefBased/>
  <w15:docId w15:val="{73320C7A-7474-CD44-A6DD-AD1A1ACD4D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83E41" w:themeColor="text2"/>
        <w:sz w:val="28"/>
        <w:szCs w:val="28"/>
        <w:lang w:val="et-EE" w:eastAsia="ja-JP" w:bidi="ar-SA"/>
      </w:rPr>
    </w:rPrDefault>
    <w:pPrDefault>
      <w:pPr>
        <w:spacing w:after="3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3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37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8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paragraph" w:styleId="Pealkiri1">
    <w:name w:val="heading 1"/>
    <w:basedOn w:val="Normaallaad"/>
    <w:next w:val="Normaallaad"/>
    <w:link w:val="Pealkiri1Mrk"/>
    <w:uiPriority w:val="5"/>
    <w:qFormat/>
    <w:pPr>
      <w:keepNext/>
      <w:keepLines/>
      <w:spacing w:after="280" w:line="264" w:lineRule="auto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Pealkiri2">
    <w:name w:val="heading 2"/>
    <w:basedOn w:val="Normaallaad"/>
    <w:next w:val="Normaallaad"/>
    <w:link w:val="Pealkiri2Mrk"/>
    <w:uiPriority w:val="6"/>
    <w:qFormat/>
    <w:pPr>
      <w:keepNext/>
      <w:keepLines/>
      <w:spacing w:before="140" w:after="120" w:line="264" w:lineRule="auto"/>
      <w:outlineLvl w:val="1"/>
    </w:pPr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paragraph" w:styleId="Pealkiri3">
    <w:name w:val="heading 3"/>
    <w:basedOn w:val="Normaallaad"/>
    <w:next w:val="Normaallaad"/>
    <w:link w:val="Pealkiri3Mrk"/>
    <w:uiPriority w:val="7"/>
    <w:semiHidden/>
    <w:unhideWhenUsed/>
    <w:qFormat/>
    <w:pPr>
      <w:keepNext/>
      <w:keepLines/>
      <w:spacing w:before="140" w:after="120" w:line="264" w:lineRule="auto"/>
      <w:outlineLvl w:val="2"/>
    </w:pPr>
    <w:rPr>
      <w:rFonts w:asciiTheme="majorHAnsi" w:eastAsiaTheme="majorEastAsia" w:hAnsiTheme="majorHAnsi" w:cstheme="majorBidi"/>
      <w:b/>
      <w:caps/>
      <w:sz w:val="24"/>
      <w:szCs w:val="24"/>
    </w:rPr>
  </w:style>
  <w:style w:type="paragraph" w:styleId="Pealkiri4">
    <w:name w:val="heading 4"/>
    <w:basedOn w:val="Normaallaad"/>
    <w:next w:val="Normaallaad"/>
    <w:link w:val="Pealkiri4Mrk"/>
    <w:uiPriority w:val="9"/>
    <w:semiHidden/>
    <w:unhideWhenUsed/>
    <w:qFormat/>
    <w:pPr>
      <w:keepNext/>
      <w:keepLines/>
      <w:spacing w:before="140" w:after="120" w:line="264" w:lineRule="auto"/>
      <w:outlineLvl w:val="3"/>
    </w:pPr>
    <w:rPr>
      <w:rFonts w:asciiTheme="majorHAnsi" w:eastAsiaTheme="majorEastAsia" w:hAnsiTheme="majorHAnsi" w:cstheme="majorBidi"/>
      <w:iCs/>
      <w:caps/>
      <w:sz w:val="24"/>
    </w:rPr>
  </w:style>
  <w:style w:type="paragraph" w:styleId="Pealkiri5">
    <w:name w:val="heading 5"/>
    <w:basedOn w:val="Normaallaad"/>
    <w:next w:val="Normaallaad"/>
    <w:link w:val="Pealkiri5Mrk"/>
    <w:uiPriority w:val="9"/>
    <w:semiHidden/>
    <w:unhideWhenUsed/>
    <w:qFormat/>
    <w:pPr>
      <w:keepNext/>
      <w:keepLines/>
      <w:spacing w:before="140" w:after="120" w:line="264" w:lineRule="auto"/>
      <w:outlineLvl w:val="4"/>
    </w:pPr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paragraph" w:styleId="Pealkiri6">
    <w:name w:val="heading 6"/>
    <w:basedOn w:val="Normaallaad"/>
    <w:next w:val="Normaallaad"/>
    <w:link w:val="Pealkiri6Mrk"/>
    <w:uiPriority w:val="9"/>
    <w:semiHidden/>
    <w:unhideWhenUsed/>
    <w:qFormat/>
    <w:pPr>
      <w:keepNext/>
      <w:keepLines/>
      <w:spacing w:before="140" w:after="120" w:line="264" w:lineRule="auto"/>
      <w:outlineLvl w:val="5"/>
    </w:pPr>
    <w:rPr>
      <w:rFonts w:asciiTheme="majorHAnsi" w:eastAsiaTheme="majorEastAsia" w:hAnsiTheme="majorHAnsi" w:cstheme="majorBidi"/>
      <w:caps/>
      <w:color w:val="33B7D3" w:themeColor="accent1"/>
      <w:sz w:val="20"/>
    </w:rPr>
  </w:style>
  <w:style w:type="paragraph" w:styleId="Pealkiri7">
    <w:name w:val="heading 7"/>
    <w:basedOn w:val="Normaallaad"/>
    <w:next w:val="Normaallaad"/>
    <w:link w:val="Pealkiri7Mrk"/>
    <w:uiPriority w:val="9"/>
    <w:semiHidden/>
    <w:unhideWhenUsed/>
    <w:qFormat/>
    <w:pPr>
      <w:keepNext/>
      <w:keepLines/>
      <w:spacing w:before="140" w:after="120" w:line="264" w:lineRule="auto"/>
      <w:outlineLvl w:val="6"/>
    </w:pPr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paragraph" w:styleId="Pealkiri8">
    <w:name w:val="heading 8"/>
    <w:basedOn w:val="Normaallaad"/>
    <w:next w:val="Normaallaad"/>
    <w:link w:val="Pealkiri8Mrk"/>
    <w:uiPriority w:val="9"/>
    <w:semiHidden/>
    <w:unhideWhenUsed/>
    <w:qFormat/>
    <w:pPr>
      <w:keepNext/>
      <w:keepLines/>
      <w:spacing w:before="140" w:after="120" w:line="264" w:lineRule="auto"/>
      <w:outlineLvl w:val="7"/>
    </w:pPr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paragraph" w:styleId="Pealkiri9">
    <w:name w:val="heading 9"/>
    <w:basedOn w:val="Normaallaad"/>
    <w:next w:val="Normaallaad"/>
    <w:link w:val="Pealkiri9Mrk"/>
    <w:uiPriority w:val="9"/>
    <w:semiHidden/>
    <w:unhideWhenUsed/>
    <w:qFormat/>
    <w:pPr>
      <w:keepNext/>
      <w:keepLines/>
      <w:spacing w:before="140" w:after="120" w:line="264" w:lineRule="auto"/>
      <w:outlineLvl w:val="8"/>
    </w:pPr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isipevikutabel">
    <w:name w:val="Reisipäeviku tabel"/>
    <w:basedOn w:val="Normaaltabel"/>
    <w:uiPriority w:val="99"/>
    <w:tblPr>
      <w:tblBorders>
        <w:top w:val="single" w:sz="36" w:space="0" w:color="483E41" w:themeColor="text2"/>
        <w:insideH w:val="single" w:sz="12" w:space="0" w:color="483E41" w:themeColor="text2"/>
      </w:tblBorders>
      <w:tblCellMar>
        <w:top w:w="288" w:type="dxa"/>
        <w:left w:w="0" w:type="dxa"/>
        <w:right w:w="0" w:type="dxa"/>
      </w:tblCellMar>
    </w:tblPr>
  </w:style>
  <w:style w:type="paragraph" w:styleId="Jalus">
    <w:name w:val="footer"/>
    <w:basedOn w:val="Normaallaad"/>
    <w:link w:val="JalusMrk"/>
    <w:uiPriority w:val="99"/>
    <w:unhideWhenUsed/>
    <w:qFormat/>
    <w:pPr>
      <w:spacing w:after="0" w:line="240" w:lineRule="auto"/>
    </w:pPr>
    <w:rPr>
      <w:color w:val="96858A" w:themeColor="text2" w:themeTint="99"/>
      <w:sz w:val="44"/>
    </w:rPr>
  </w:style>
  <w:style w:type="character" w:customStyle="1" w:styleId="JalusMrk">
    <w:name w:val="Jalus Märk"/>
    <w:basedOn w:val="Liguvaikefont"/>
    <w:link w:val="Jalus"/>
    <w:uiPriority w:val="99"/>
    <w:rPr>
      <w:color w:val="96858A" w:themeColor="text2" w:themeTint="99"/>
      <w:sz w:val="44"/>
    </w:rPr>
  </w:style>
  <w:style w:type="character" w:styleId="Kohatitetekst">
    <w:name w:val="Placeholder Text"/>
    <w:basedOn w:val="Liguvaikefont"/>
    <w:uiPriority w:val="99"/>
    <w:semiHidden/>
    <w:rPr>
      <w:color w:val="808080"/>
    </w:rPr>
  </w:style>
  <w:style w:type="paragraph" w:styleId="Jutumullitekst">
    <w:name w:val="Balloon Text"/>
    <w:basedOn w:val="Normaallaad"/>
    <w:link w:val="JutumullitekstMrk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Pr>
      <w:rFonts w:ascii="Segoe UI" w:hAnsi="Segoe UI" w:cs="Segoe UI"/>
      <w:sz w:val="18"/>
      <w:szCs w:val="18"/>
    </w:rPr>
  </w:style>
  <w:style w:type="paragraph" w:styleId="Kuupev">
    <w:name w:val="Date"/>
    <w:basedOn w:val="Normaallaad"/>
    <w:next w:val="Pealkiri1"/>
    <w:link w:val="KuupevMrk"/>
    <w:uiPriority w:val="3"/>
    <w:unhideWhenUsed/>
    <w:qFormat/>
    <w:pPr>
      <w:pBdr>
        <w:bottom w:val="single" w:sz="36" w:space="9" w:color="483E41" w:themeColor="text2"/>
      </w:pBdr>
      <w:spacing w:after="280" w:line="240" w:lineRule="auto"/>
    </w:pPr>
    <w:rPr>
      <w:b/>
      <w:caps/>
      <w:sz w:val="34"/>
    </w:rPr>
  </w:style>
  <w:style w:type="character" w:customStyle="1" w:styleId="KuupevMrk">
    <w:name w:val="Kuupäev Märk"/>
    <w:basedOn w:val="Liguvaikefont"/>
    <w:link w:val="Kuupev"/>
    <w:uiPriority w:val="3"/>
    <w:rPr>
      <w:b/>
      <w:caps/>
      <w:sz w:val="34"/>
    </w:rPr>
  </w:style>
  <w:style w:type="paragraph" w:styleId="Pealkiri">
    <w:name w:val="Title"/>
    <w:basedOn w:val="Normaallaad"/>
    <w:next w:val="Alapealkiri"/>
    <w:link w:val="PealkiriMrk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character" w:customStyle="1" w:styleId="PealkiriMrk">
    <w:name w:val="Pealkiri Märk"/>
    <w:basedOn w:val="Liguvaikefont"/>
    <w:link w:val="Pealkiri"/>
    <w:uiPriority w:val="1"/>
    <w:rPr>
      <w:rFonts w:asciiTheme="majorHAnsi" w:eastAsiaTheme="majorEastAsia" w:hAnsiTheme="majorHAnsi" w:cstheme="majorBidi"/>
      <w:b/>
      <w:caps/>
      <w:kern w:val="28"/>
      <w:sz w:val="88"/>
      <w:szCs w:val="56"/>
    </w:rPr>
  </w:style>
  <w:style w:type="paragraph" w:styleId="Alapealkiri">
    <w:name w:val="Subtitle"/>
    <w:basedOn w:val="Normaallaad"/>
    <w:next w:val="Kuupev"/>
    <w:link w:val="AlapealkiriMrk"/>
    <w:uiPriority w:val="2"/>
    <w:qFormat/>
    <w:pPr>
      <w:numPr>
        <w:ilvl w:val="1"/>
      </w:numPr>
      <w:spacing w:after="260"/>
      <w:contextualSpacing/>
    </w:pPr>
    <w:rPr>
      <w:rFonts w:asciiTheme="majorHAnsi" w:eastAsiaTheme="minorEastAsia" w:hAnsiTheme="majorHAnsi"/>
      <w:caps/>
      <w:sz w:val="88"/>
      <w:szCs w:val="22"/>
    </w:rPr>
  </w:style>
  <w:style w:type="character" w:customStyle="1" w:styleId="AlapealkiriMrk">
    <w:name w:val="Alapealkiri Märk"/>
    <w:basedOn w:val="Liguvaikefont"/>
    <w:link w:val="Alapealkiri"/>
    <w:uiPriority w:val="2"/>
    <w:rPr>
      <w:rFonts w:asciiTheme="majorHAnsi" w:eastAsiaTheme="minorEastAsia" w:hAnsiTheme="majorHAnsi"/>
      <w:caps/>
      <w:sz w:val="88"/>
      <w:szCs w:val="22"/>
    </w:rPr>
  </w:style>
  <w:style w:type="character" w:customStyle="1" w:styleId="Pealkiri1Mrk">
    <w:name w:val="Pealkiri 1 Märk"/>
    <w:basedOn w:val="Liguvaikefont"/>
    <w:link w:val="Pealkiri1"/>
    <w:uiPriority w:val="5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Pealkiri2Mrk">
    <w:name w:val="Pealkiri 2 Märk"/>
    <w:basedOn w:val="Liguvaikefont"/>
    <w:link w:val="Pealkiri2"/>
    <w:uiPriority w:val="6"/>
    <w:rPr>
      <w:rFonts w:asciiTheme="majorHAnsi" w:eastAsiaTheme="majorEastAsia" w:hAnsiTheme="majorHAnsi" w:cstheme="majorBidi"/>
      <w:b/>
      <w:caps/>
      <w:color w:val="33B7D3" w:themeColor="accent1"/>
      <w:sz w:val="24"/>
      <w:szCs w:val="26"/>
    </w:rPr>
  </w:style>
  <w:style w:type="character" w:customStyle="1" w:styleId="Pealkiri3Mrk">
    <w:name w:val="Pealkiri 3 Märk"/>
    <w:basedOn w:val="Liguvaikefont"/>
    <w:link w:val="Pealkiri3"/>
    <w:uiPriority w:val="7"/>
    <w:semiHidden/>
    <w:rPr>
      <w:rFonts w:asciiTheme="majorHAnsi" w:eastAsiaTheme="majorEastAsia" w:hAnsiTheme="majorHAnsi" w:cstheme="majorBidi"/>
      <w:b/>
      <w:caps/>
      <w:sz w:val="24"/>
      <w:szCs w:val="24"/>
    </w:rPr>
  </w:style>
  <w:style w:type="character" w:customStyle="1" w:styleId="Pealkiri4Mrk">
    <w:name w:val="Pealkiri 4 Märk"/>
    <w:basedOn w:val="Liguvaikefont"/>
    <w:link w:val="Pealkiri4"/>
    <w:uiPriority w:val="9"/>
    <w:semiHidden/>
    <w:rPr>
      <w:rFonts w:asciiTheme="majorHAnsi" w:eastAsiaTheme="majorEastAsia" w:hAnsiTheme="majorHAnsi" w:cstheme="majorBidi"/>
      <w:iCs/>
      <w:caps/>
      <w:sz w:val="24"/>
    </w:rPr>
  </w:style>
  <w:style w:type="character" w:customStyle="1" w:styleId="Pealkiri5Mrk">
    <w:name w:val="Pealkiri 5 Märk"/>
    <w:basedOn w:val="Liguvaikefont"/>
    <w:link w:val="Pealkiri5"/>
    <w:uiPriority w:val="9"/>
    <w:semiHidden/>
    <w:rPr>
      <w:rFonts w:asciiTheme="majorHAnsi" w:eastAsiaTheme="majorEastAsia" w:hAnsiTheme="majorHAnsi" w:cstheme="majorBidi"/>
      <w:b/>
      <w:caps/>
      <w:color w:val="33B7D3" w:themeColor="accent1"/>
      <w:sz w:val="20"/>
    </w:rPr>
  </w:style>
  <w:style w:type="character" w:customStyle="1" w:styleId="Pealkiri6Mrk">
    <w:name w:val="Pealkiri 6 Märk"/>
    <w:basedOn w:val="Liguvaikefont"/>
    <w:link w:val="Pealkiri6"/>
    <w:uiPriority w:val="9"/>
    <w:semiHidden/>
    <w:rPr>
      <w:rFonts w:asciiTheme="majorHAnsi" w:eastAsiaTheme="majorEastAsia" w:hAnsiTheme="majorHAnsi" w:cstheme="majorBidi"/>
      <w:caps/>
      <w:color w:val="33B7D3" w:themeColor="accent1"/>
      <w:sz w:val="20"/>
    </w:rPr>
  </w:style>
  <w:style w:type="character" w:customStyle="1" w:styleId="Pealkiri7Mrk">
    <w:name w:val="Pealkiri 7 Märk"/>
    <w:basedOn w:val="Liguvaikefont"/>
    <w:link w:val="Pealkiri7"/>
    <w:uiPriority w:val="9"/>
    <w:semiHidden/>
    <w:rPr>
      <w:rFonts w:asciiTheme="majorHAnsi" w:eastAsiaTheme="majorEastAsia" w:hAnsiTheme="majorHAnsi" w:cstheme="majorBidi"/>
      <w:b/>
      <w:iCs/>
      <w:caps/>
      <w:color w:val="96858A" w:themeColor="text2" w:themeTint="99"/>
      <w:sz w:val="20"/>
    </w:rPr>
  </w:style>
  <w:style w:type="character" w:customStyle="1" w:styleId="Pealkiri8Mrk">
    <w:name w:val="Pealkiri 8 Märk"/>
    <w:basedOn w:val="Liguvaikefont"/>
    <w:link w:val="Pealkiri8"/>
    <w:uiPriority w:val="9"/>
    <w:semiHidden/>
    <w:rPr>
      <w:rFonts w:asciiTheme="majorHAnsi" w:eastAsiaTheme="majorEastAsia" w:hAnsiTheme="majorHAnsi" w:cstheme="majorBidi"/>
      <w:caps/>
      <w:color w:val="96858A" w:themeColor="text2" w:themeTint="99"/>
      <w:sz w:val="20"/>
      <w:szCs w:val="21"/>
    </w:rPr>
  </w:style>
  <w:style w:type="character" w:customStyle="1" w:styleId="Pealkiri9Mrk">
    <w:name w:val="Pealkiri 9 Märk"/>
    <w:basedOn w:val="Liguvaikefont"/>
    <w:link w:val="Pealkiri9"/>
    <w:uiPriority w:val="9"/>
    <w:semiHidden/>
    <w:rPr>
      <w:rFonts w:asciiTheme="majorHAnsi" w:eastAsiaTheme="majorEastAsia" w:hAnsiTheme="majorHAnsi" w:cstheme="majorBidi"/>
      <w:b/>
      <w:iCs/>
      <w:caps/>
      <w:color w:val="33B7D3" w:themeColor="accent1"/>
      <w:sz w:val="16"/>
      <w:szCs w:val="21"/>
    </w:rPr>
  </w:style>
  <w:style w:type="paragraph" w:styleId="Tsitaat">
    <w:name w:val="Quote"/>
    <w:basedOn w:val="Normaallaad"/>
    <w:next w:val="Normaallaad"/>
    <w:link w:val="TsitaatMrk"/>
    <w:uiPriority w:val="37"/>
    <w:semiHidden/>
    <w:unhideWhenUsed/>
    <w:qFormat/>
    <w:pPr>
      <w:spacing w:before="260" w:after="260"/>
      <w:contextualSpacing/>
    </w:pPr>
    <w:rPr>
      <w:iCs/>
      <w:sz w:val="40"/>
    </w:rPr>
  </w:style>
  <w:style w:type="character" w:customStyle="1" w:styleId="TsitaatMrk">
    <w:name w:val="Tsitaat Märk"/>
    <w:basedOn w:val="Liguvaikefont"/>
    <w:link w:val="Tsitaat"/>
    <w:uiPriority w:val="37"/>
    <w:semiHidden/>
    <w:rPr>
      <w:iCs/>
      <w:sz w:val="40"/>
    </w:rPr>
  </w:style>
  <w:style w:type="paragraph" w:styleId="Selgeltmrgatavtsitaat">
    <w:name w:val="Intense Quote"/>
    <w:basedOn w:val="Normaallaad"/>
    <w:next w:val="Normaallaad"/>
    <w:link w:val="SelgeltmrgatavtsitaatMrk"/>
    <w:uiPriority w:val="30"/>
    <w:semiHidden/>
    <w:unhideWhenUsed/>
    <w:qFormat/>
    <w:pPr>
      <w:spacing w:before="260" w:after="260"/>
      <w:contextualSpacing/>
    </w:pPr>
    <w:rPr>
      <w:iCs/>
      <w:color w:val="33B7D3" w:themeColor="accent1"/>
      <w:sz w:val="40"/>
    </w:rPr>
  </w:style>
  <w:style w:type="character" w:customStyle="1" w:styleId="SelgeltmrgatavtsitaatMrk">
    <w:name w:val="Selgelt märgatav tsitaat Märk"/>
    <w:basedOn w:val="Liguvaikefont"/>
    <w:link w:val="Selgeltmrgatavtsitaat"/>
    <w:uiPriority w:val="30"/>
    <w:semiHidden/>
    <w:rPr>
      <w:iCs/>
      <w:color w:val="33B7D3" w:themeColor="accent1"/>
      <w:sz w:val="40"/>
    </w:rPr>
  </w:style>
  <w:style w:type="paragraph" w:styleId="Loendilik">
    <w:name w:val="List Paragraph"/>
    <w:basedOn w:val="Normaallaad"/>
    <w:uiPriority w:val="34"/>
    <w:unhideWhenUsed/>
    <w:qFormat/>
    <w:pPr>
      <w:ind w:left="720"/>
      <w:contextualSpacing/>
    </w:pPr>
  </w:style>
  <w:style w:type="character" w:styleId="Raamatupealkiri">
    <w:name w:val="Book Title"/>
    <w:basedOn w:val="Liguvaikefont"/>
    <w:uiPriority w:val="33"/>
    <w:semiHidden/>
    <w:unhideWhenUsed/>
    <w:qFormat/>
    <w:rPr>
      <w:rFonts w:asciiTheme="majorHAnsi" w:hAnsiTheme="majorHAnsi"/>
      <w:b w:val="0"/>
      <w:bCs/>
      <w:i w:val="0"/>
      <w:iCs/>
      <w:spacing w:val="0"/>
      <w:sz w:val="28"/>
      <w:u w:val="single" w:color="483E41" w:themeColor="text2"/>
    </w:rPr>
  </w:style>
  <w:style w:type="paragraph" w:styleId="Pealdis">
    <w:name w:val="caption"/>
    <w:basedOn w:val="Normaallaad"/>
    <w:next w:val="Normaallaad"/>
    <w:uiPriority w:val="35"/>
    <w:semiHidden/>
    <w:unhideWhenUsed/>
    <w:qFormat/>
    <w:pPr>
      <w:spacing w:after="200" w:line="240" w:lineRule="auto"/>
    </w:pPr>
    <w:rPr>
      <w:iCs/>
      <w:sz w:val="20"/>
      <w:szCs w:val="18"/>
    </w:rPr>
  </w:style>
  <w:style w:type="character" w:styleId="Selgeltmrgatavrhutus">
    <w:name w:val="Intense Emphasis"/>
    <w:basedOn w:val="Liguvaikefont"/>
    <w:uiPriority w:val="28"/>
    <w:semiHidden/>
    <w:unhideWhenUsed/>
    <w:qFormat/>
    <w:rPr>
      <w:b/>
      <w:i w:val="0"/>
      <w:iCs/>
      <w:color w:val="33B7D3" w:themeColor="accent1"/>
    </w:rPr>
  </w:style>
  <w:style w:type="character" w:styleId="Rhutus">
    <w:name w:val="Emphasis"/>
    <w:basedOn w:val="Liguvaikefont"/>
    <w:uiPriority w:val="20"/>
    <w:semiHidden/>
    <w:unhideWhenUsed/>
    <w:qFormat/>
    <w:rPr>
      <w:i w:val="0"/>
      <w:iCs/>
      <w:color w:val="33B7D3" w:themeColor="accent1"/>
    </w:rPr>
  </w:style>
  <w:style w:type="character" w:styleId="Tugev">
    <w:name w:val="Strong"/>
    <w:basedOn w:val="Liguvaikefont"/>
    <w:uiPriority w:val="22"/>
    <w:semiHidden/>
    <w:unhideWhenUsed/>
    <w:qFormat/>
    <w:rPr>
      <w:b/>
      <w:bCs/>
      <w:color w:val="483E41" w:themeColor="text2"/>
    </w:rPr>
  </w:style>
  <w:style w:type="character" w:styleId="Vaevumrgatavviide">
    <w:name w:val="Subtle Reference"/>
    <w:basedOn w:val="Liguvaikefont"/>
    <w:uiPriority w:val="31"/>
    <w:semiHidden/>
    <w:unhideWhenUsed/>
    <w:qFormat/>
    <w:rPr>
      <w:caps/>
      <w:smallCaps w:val="0"/>
      <w:color w:val="483E41" w:themeColor="text2"/>
    </w:rPr>
  </w:style>
  <w:style w:type="character" w:styleId="Selgeltmrgatavviide">
    <w:name w:val="Intense Reference"/>
    <w:basedOn w:val="Liguvaikefont"/>
    <w:uiPriority w:val="32"/>
    <w:semiHidden/>
    <w:unhideWhenUsed/>
    <w:qFormat/>
    <w:rPr>
      <w:b/>
      <w:bCs/>
      <w:caps/>
      <w:smallCaps w:val="0"/>
      <w:color w:val="483E41" w:themeColor="text2"/>
      <w:spacing w:val="0"/>
    </w:rPr>
  </w:style>
  <w:style w:type="paragraph" w:styleId="Sisukorrapealkiri">
    <w:name w:val="TOC Heading"/>
    <w:basedOn w:val="Pealkiri1"/>
    <w:next w:val="Normaallaad"/>
    <w:uiPriority w:val="39"/>
    <w:semiHidden/>
    <w:unhideWhenUsed/>
    <w:qFormat/>
    <w:pPr>
      <w:outlineLvl w:val="9"/>
    </w:pPr>
  </w:style>
  <w:style w:type="character" w:styleId="Vaevumrgatavrhutus">
    <w:name w:val="Subtle Emphasis"/>
    <w:basedOn w:val="Liguvaikefont"/>
    <w:uiPriority w:val="19"/>
    <w:semiHidden/>
    <w:unhideWhenUsed/>
    <w:qFormat/>
    <w:rPr>
      <w:b w:val="0"/>
      <w:i w:val="0"/>
      <w:iCs/>
      <w:color w:val="96858A" w:themeColor="text2" w:themeTint="99"/>
    </w:rPr>
  </w:style>
  <w:style w:type="paragraph" w:styleId="Pis">
    <w:name w:val="header"/>
    <w:basedOn w:val="Normaallaad"/>
    <w:link w:val="PisMrk"/>
    <w:uiPriority w:val="99"/>
    <w:qFormat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sMrk">
    <w:name w:val="Päis Märk"/>
    <w:basedOn w:val="Liguvaikefont"/>
    <w:link w:val="Pis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fi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armo\Desktop\%7b3C3E881B-A614-7C4D-8499-894B41DFAB83%7dtf50002003.dotx" TargetMode="External"/></Relationships>
</file>

<file path=word/theme/theme1.xml><?xml version="1.0" encoding="utf-8"?>
<a:theme xmlns:a="http://schemas.openxmlformats.org/drawingml/2006/main" name="Office Theme">
  <a:themeElements>
    <a:clrScheme name="Custom 25">
      <a:dk1>
        <a:sysClr val="windowText" lastClr="000000"/>
      </a:dk1>
      <a:lt1>
        <a:sysClr val="window" lastClr="FFFFFF"/>
      </a:lt1>
      <a:dk2>
        <a:srgbClr val="483E41"/>
      </a:dk2>
      <a:lt2>
        <a:srgbClr val="F9FAF8"/>
      </a:lt2>
      <a:accent1>
        <a:srgbClr val="33B7D3"/>
      </a:accent1>
      <a:accent2>
        <a:srgbClr val="E7635F"/>
      </a:accent2>
      <a:accent3>
        <a:srgbClr val="4FBF68"/>
      </a:accent3>
      <a:accent4>
        <a:srgbClr val="F57E0D"/>
      </a:accent4>
      <a:accent5>
        <a:srgbClr val="D1DE3C"/>
      </a:accent5>
      <a:accent6>
        <a:srgbClr val="D47EC1"/>
      </a:accent6>
      <a:hlink>
        <a:srgbClr val="33B7D3"/>
      </a:hlink>
      <a:folHlink>
        <a:srgbClr val="D47EC1"/>
      </a:folHlink>
    </a:clrScheme>
    <a:fontScheme name="Trip_Journal_Fonts">
      <a:maj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{3C3E881B-A614-7C4D-8499-894B41DFAB83}tf50002003</Template>
  <TotalTime>2</TotalTime>
  <Pages>7</Pages>
  <Words>433</Words>
  <Characters>2515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myhkam@gmail.com</dc:creator>
  <cp:keywords/>
  <dc:description/>
  <cp:lastModifiedBy>Rein Pajunurm</cp:lastModifiedBy>
  <cp:revision>2</cp:revision>
  <dcterms:created xsi:type="dcterms:W3CDTF">2022-04-11T10:18:00Z</dcterms:created>
  <dcterms:modified xsi:type="dcterms:W3CDTF">2022-04-11T10:18:00Z</dcterms:modified>
</cp:coreProperties>
</file>